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601A0" w14:textId="77777777" w:rsidR="0021019A" w:rsidRPr="005472DB" w:rsidRDefault="00977163" w:rsidP="00977163">
      <w:pPr>
        <w:jc w:val="center"/>
        <w:rPr>
          <w:rFonts w:cstheme="minorHAnsi"/>
          <w:b/>
          <w:sz w:val="22"/>
          <w:szCs w:val="22"/>
          <w:lang w:val="en-US"/>
        </w:rPr>
      </w:pPr>
      <w:r w:rsidRPr="005472DB">
        <w:rPr>
          <w:rFonts w:cstheme="minorHAnsi"/>
          <w:b/>
          <w:sz w:val="22"/>
          <w:szCs w:val="22"/>
          <w:lang w:val="en-US"/>
        </w:rPr>
        <w:t xml:space="preserve">Life Child </w:t>
      </w:r>
      <w:r w:rsidR="002404BB">
        <w:rPr>
          <w:rFonts w:cstheme="minorHAnsi"/>
          <w:b/>
          <w:sz w:val="22"/>
          <w:szCs w:val="22"/>
          <w:lang w:val="en-US"/>
        </w:rPr>
        <w:t>South Africa</w:t>
      </w:r>
    </w:p>
    <w:p w14:paraId="12392AAC" w14:textId="77777777" w:rsidR="0021019A" w:rsidRPr="002404BB" w:rsidRDefault="00977163" w:rsidP="002404BB">
      <w:pPr>
        <w:jc w:val="center"/>
        <w:rPr>
          <w:rFonts w:cstheme="minorHAnsi"/>
          <w:b/>
          <w:sz w:val="22"/>
          <w:szCs w:val="22"/>
          <w:lang w:val="en-US"/>
        </w:rPr>
      </w:pPr>
      <w:r w:rsidRPr="005472DB">
        <w:rPr>
          <w:rFonts w:cstheme="minorHAnsi"/>
          <w:b/>
          <w:sz w:val="22"/>
          <w:szCs w:val="22"/>
          <w:lang w:val="en-US"/>
        </w:rPr>
        <w:t>Job Description –</w:t>
      </w:r>
      <w:r w:rsidR="002404BB">
        <w:rPr>
          <w:rFonts w:cstheme="minorHAnsi"/>
          <w:b/>
          <w:sz w:val="22"/>
          <w:szCs w:val="22"/>
          <w:lang w:val="en-US"/>
        </w:rPr>
        <w:t xml:space="preserve"> Office Manager</w:t>
      </w:r>
    </w:p>
    <w:p w14:paraId="3626D044" w14:textId="77777777" w:rsidR="0021019A" w:rsidRPr="005472DB" w:rsidRDefault="0021019A">
      <w:pPr>
        <w:rPr>
          <w:rFonts w:cstheme="minorHAnsi"/>
          <w:sz w:val="20"/>
          <w:szCs w:val="20"/>
          <w:lang w:val="en-US"/>
        </w:rPr>
      </w:pPr>
    </w:p>
    <w:tbl>
      <w:tblPr>
        <w:tblStyle w:val="TableGrid"/>
        <w:tblW w:w="9810" w:type="dxa"/>
        <w:tblInd w:w="-365" w:type="dxa"/>
        <w:tblLook w:val="04A0" w:firstRow="1" w:lastRow="0" w:firstColumn="1" w:lastColumn="0" w:noHBand="0" w:noVBand="1"/>
      </w:tblPr>
      <w:tblGrid>
        <w:gridCol w:w="3479"/>
        <w:gridCol w:w="6331"/>
      </w:tblGrid>
      <w:tr w:rsidR="0021019A" w:rsidRPr="005472DB" w14:paraId="1951FE5B" w14:textId="77777777" w:rsidTr="004347FA">
        <w:trPr>
          <w:trHeight w:val="284"/>
        </w:trPr>
        <w:tc>
          <w:tcPr>
            <w:tcW w:w="3479" w:type="dxa"/>
            <w:shd w:val="clear" w:color="auto" w:fill="E7E6E6" w:themeFill="background2"/>
          </w:tcPr>
          <w:p w14:paraId="0A109AFF" w14:textId="77777777" w:rsidR="0021019A" w:rsidRPr="005472DB" w:rsidRDefault="0021019A" w:rsidP="00CA5361">
            <w:pPr>
              <w:jc w:val="right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472DB">
              <w:rPr>
                <w:rFonts w:cstheme="minorHAnsi"/>
                <w:b/>
                <w:sz w:val="20"/>
                <w:szCs w:val="20"/>
                <w:lang w:val="en-US"/>
              </w:rPr>
              <w:t>Job Title:</w:t>
            </w:r>
          </w:p>
        </w:tc>
        <w:tc>
          <w:tcPr>
            <w:tcW w:w="6331" w:type="dxa"/>
          </w:tcPr>
          <w:p w14:paraId="3A16D765" w14:textId="77777777" w:rsidR="0021019A" w:rsidRPr="005472DB" w:rsidRDefault="002404B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Office Manager – Life Child South Africa</w:t>
            </w:r>
          </w:p>
        </w:tc>
      </w:tr>
      <w:tr w:rsidR="0021019A" w:rsidRPr="005472DB" w14:paraId="6818AD33" w14:textId="77777777" w:rsidTr="004347FA">
        <w:trPr>
          <w:trHeight w:val="284"/>
        </w:trPr>
        <w:tc>
          <w:tcPr>
            <w:tcW w:w="3479" w:type="dxa"/>
            <w:shd w:val="clear" w:color="auto" w:fill="E7E6E6" w:themeFill="background2"/>
          </w:tcPr>
          <w:p w14:paraId="7997B987" w14:textId="77777777" w:rsidR="0021019A" w:rsidRPr="005472DB" w:rsidRDefault="0021019A" w:rsidP="00CA5361">
            <w:pPr>
              <w:jc w:val="right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472DB">
              <w:rPr>
                <w:rFonts w:cstheme="minorHAnsi"/>
                <w:b/>
                <w:sz w:val="20"/>
                <w:szCs w:val="20"/>
                <w:lang w:val="en-US"/>
              </w:rPr>
              <w:t>Group:</w:t>
            </w:r>
          </w:p>
        </w:tc>
        <w:tc>
          <w:tcPr>
            <w:tcW w:w="6331" w:type="dxa"/>
          </w:tcPr>
          <w:p w14:paraId="4CB57364" w14:textId="77777777" w:rsidR="0021019A" w:rsidRPr="005472DB" w:rsidRDefault="004347FA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Organi</w:t>
            </w:r>
            <w:r w:rsidR="002404BB">
              <w:rPr>
                <w:rFonts w:cstheme="minorHAnsi"/>
                <w:sz w:val="20"/>
                <w:szCs w:val="20"/>
                <w:lang w:val="en-US"/>
              </w:rPr>
              <w:t>s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ation Development </w:t>
            </w:r>
          </w:p>
        </w:tc>
      </w:tr>
      <w:tr w:rsidR="0021019A" w:rsidRPr="005472DB" w14:paraId="69ADF0D4" w14:textId="77777777" w:rsidTr="004347FA">
        <w:trPr>
          <w:trHeight w:val="284"/>
        </w:trPr>
        <w:tc>
          <w:tcPr>
            <w:tcW w:w="3479" w:type="dxa"/>
            <w:shd w:val="clear" w:color="auto" w:fill="E7E6E6" w:themeFill="background2"/>
          </w:tcPr>
          <w:p w14:paraId="15B9709F" w14:textId="77777777" w:rsidR="0021019A" w:rsidRPr="005472DB" w:rsidRDefault="0021019A" w:rsidP="00CA5361">
            <w:pPr>
              <w:jc w:val="right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472DB">
              <w:rPr>
                <w:rFonts w:cstheme="minorHAnsi"/>
                <w:b/>
                <w:sz w:val="20"/>
                <w:szCs w:val="20"/>
                <w:lang w:val="en-US"/>
              </w:rPr>
              <w:t>Location:</w:t>
            </w:r>
          </w:p>
        </w:tc>
        <w:tc>
          <w:tcPr>
            <w:tcW w:w="6331" w:type="dxa"/>
          </w:tcPr>
          <w:p w14:paraId="0622373E" w14:textId="77777777" w:rsidR="0021019A" w:rsidRPr="005472DB" w:rsidRDefault="00633C6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Cape Town, South Africa</w:t>
            </w:r>
          </w:p>
        </w:tc>
      </w:tr>
      <w:tr w:rsidR="0021019A" w:rsidRPr="005472DB" w14:paraId="249CF280" w14:textId="77777777" w:rsidTr="004347FA">
        <w:trPr>
          <w:trHeight w:val="284"/>
        </w:trPr>
        <w:tc>
          <w:tcPr>
            <w:tcW w:w="3479" w:type="dxa"/>
            <w:shd w:val="clear" w:color="auto" w:fill="E7E6E6" w:themeFill="background2"/>
          </w:tcPr>
          <w:p w14:paraId="50FCF4C5" w14:textId="77777777" w:rsidR="0021019A" w:rsidRPr="005472DB" w:rsidRDefault="0021019A" w:rsidP="00CA5361">
            <w:pPr>
              <w:jc w:val="right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472DB">
              <w:rPr>
                <w:rFonts w:cstheme="minorHAnsi"/>
                <w:b/>
                <w:sz w:val="20"/>
                <w:szCs w:val="20"/>
                <w:lang w:val="en-US"/>
              </w:rPr>
              <w:t>Reports to:</w:t>
            </w:r>
          </w:p>
        </w:tc>
        <w:tc>
          <w:tcPr>
            <w:tcW w:w="6331" w:type="dxa"/>
          </w:tcPr>
          <w:p w14:paraId="1346F7CB" w14:textId="69277D75" w:rsidR="0021019A" w:rsidRPr="005472DB" w:rsidRDefault="007B56C6">
            <w:pPr>
              <w:rPr>
                <w:rFonts w:cs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US"/>
              </w:rPr>
              <w:t>Organisation</w:t>
            </w:r>
            <w:proofErr w:type="spellEnd"/>
            <w:r>
              <w:rPr>
                <w:rFonts w:cstheme="minorHAnsi"/>
                <w:sz w:val="20"/>
                <w:szCs w:val="20"/>
                <w:lang w:val="en-US"/>
              </w:rPr>
              <w:t xml:space="preserve"> Development Director</w:t>
            </w:r>
          </w:p>
        </w:tc>
      </w:tr>
      <w:tr w:rsidR="00C60F90" w:rsidRPr="005472DB" w14:paraId="465134E1" w14:textId="77777777" w:rsidTr="004347FA">
        <w:trPr>
          <w:trHeight w:val="284"/>
        </w:trPr>
        <w:tc>
          <w:tcPr>
            <w:tcW w:w="3479" w:type="dxa"/>
            <w:shd w:val="clear" w:color="auto" w:fill="E7E6E6" w:themeFill="background2"/>
          </w:tcPr>
          <w:p w14:paraId="680252AC" w14:textId="59426D28" w:rsidR="00C60F90" w:rsidRPr="005472DB" w:rsidRDefault="00C60F90" w:rsidP="00CA5361">
            <w:pPr>
              <w:jc w:val="right"/>
              <w:rPr>
                <w:rFonts w:cstheme="minorHAnsi"/>
                <w:b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sz w:val="20"/>
                <w:szCs w:val="20"/>
                <w:lang w:val="en-US"/>
              </w:rPr>
              <w:t>Hours of work</w:t>
            </w:r>
          </w:p>
        </w:tc>
        <w:tc>
          <w:tcPr>
            <w:tcW w:w="6331" w:type="dxa"/>
          </w:tcPr>
          <w:p w14:paraId="3C2A8586" w14:textId="6640309E" w:rsidR="00C60F90" w:rsidRDefault="00C60F90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 days a week</w:t>
            </w:r>
          </w:p>
        </w:tc>
      </w:tr>
      <w:tr w:rsidR="00C60F90" w:rsidRPr="005472DB" w14:paraId="4F7420EB" w14:textId="77777777" w:rsidTr="004347FA">
        <w:trPr>
          <w:trHeight w:val="284"/>
        </w:trPr>
        <w:tc>
          <w:tcPr>
            <w:tcW w:w="3479" w:type="dxa"/>
            <w:shd w:val="clear" w:color="auto" w:fill="E7E6E6" w:themeFill="background2"/>
          </w:tcPr>
          <w:p w14:paraId="73212916" w14:textId="084BE780" w:rsidR="00C60F90" w:rsidRDefault="00C60F90" w:rsidP="00CA5361">
            <w:pPr>
              <w:jc w:val="right"/>
              <w:rPr>
                <w:rFonts w:cstheme="minorHAnsi"/>
                <w:b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sz w:val="20"/>
                <w:szCs w:val="20"/>
                <w:lang w:val="en-US"/>
              </w:rPr>
              <w:t>Nature of contract</w:t>
            </w:r>
          </w:p>
        </w:tc>
        <w:tc>
          <w:tcPr>
            <w:tcW w:w="6331" w:type="dxa"/>
          </w:tcPr>
          <w:p w14:paraId="5A321C4A" w14:textId="7BF7E6FC" w:rsidR="00C60F90" w:rsidRDefault="00C60F90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Permanent</w:t>
            </w:r>
          </w:p>
        </w:tc>
      </w:tr>
    </w:tbl>
    <w:p w14:paraId="340FE47A" w14:textId="77777777" w:rsidR="0019287D" w:rsidRPr="005472DB" w:rsidRDefault="0019287D">
      <w:pPr>
        <w:rPr>
          <w:rFonts w:cstheme="minorHAnsi"/>
          <w:sz w:val="20"/>
          <w:szCs w:val="20"/>
          <w:lang w:val="en-US"/>
        </w:rPr>
      </w:pPr>
    </w:p>
    <w:p w14:paraId="60BCFD33" w14:textId="77777777" w:rsidR="00CA5361" w:rsidRPr="005472DB" w:rsidRDefault="0019287D">
      <w:pPr>
        <w:rPr>
          <w:rFonts w:cstheme="minorHAnsi"/>
          <w:b/>
          <w:bCs/>
          <w:sz w:val="22"/>
          <w:szCs w:val="22"/>
          <w:lang w:val="en-US"/>
        </w:rPr>
      </w:pPr>
      <w:r w:rsidRPr="005472DB">
        <w:rPr>
          <w:rFonts w:cstheme="minorHAnsi"/>
          <w:b/>
          <w:bCs/>
          <w:sz w:val="22"/>
          <w:szCs w:val="22"/>
          <w:lang w:val="en-US"/>
        </w:rPr>
        <w:t xml:space="preserve">Main Duties and </w:t>
      </w:r>
      <w:r w:rsidR="00CA5361" w:rsidRPr="005472DB">
        <w:rPr>
          <w:rFonts w:cstheme="minorHAnsi"/>
          <w:b/>
          <w:bCs/>
          <w:sz w:val="22"/>
          <w:szCs w:val="22"/>
          <w:lang w:val="en-US"/>
        </w:rPr>
        <w:t>Responsibilities</w:t>
      </w:r>
      <w:r w:rsidRPr="005472DB">
        <w:rPr>
          <w:rFonts w:cstheme="minorHAnsi"/>
          <w:b/>
          <w:bCs/>
          <w:sz w:val="22"/>
          <w:szCs w:val="22"/>
          <w:lang w:val="en-US"/>
        </w:rPr>
        <w:t>:</w:t>
      </w:r>
    </w:p>
    <w:p w14:paraId="4D4A8869" w14:textId="77777777" w:rsidR="00CA5361" w:rsidRPr="005472DB" w:rsidRDefault="00CA5361">
      <w:pPr>
        <w:rPr>
          <w:rFonts w:cstheme="minorHAnsi"/>
          <w:sz w:val="20"/>
          <w:szCs w:val="20"/>
          <w:lang w:val="en-US"/>
        </w:rPr>
      </w:pPr>
    </w:p>
    <w:tbl>
      <w:tblPr>
        <w:tblStyle w:val="TableGrid"/>
        <w:tblW w:w="9830" w:type="dxa"/>
        <w:tblInd w:w="-385" w:type="dxa"/>
        <w:tblLook w:val="04A0" w:firstRow="1" w:lastRow="0" w:firstColumn="1" w:lastColumn="0" w:noHBand="0" w:noVBand="1"/>
      </w:tblPr>
      <w:tblGrid>
        <w:gridCol w:w="679"/>
        <w:gridCol w:w="9151"/>
      </w:tblGrid>
      <w:tr w:rsidR="0019287D" w:rsidRPr="002404BB" w14:paraId="5FFE8576" w14:textId="77777777" w:rsidTr="0019287D">
        <w:trPr>
          <w:trHeight w:val="258"/>
        </w:trPr>
        <w:tc>
          <w:tcPr>
            <w:tcW w:w="9830" w:type="dxa"/>
            <w:gridSpan w:val="2"/>
            <w:shd w:val="clear" w:color="auto" w:fill="E7E6E6" w:themeFill="background2"/>
          </w:tcPr>
          <w:p w14:paraId="3F5FF9CA" w14:textId="77777777" w:rsidR="0019287D" w:rsidRPr="002404BB" w:rsidRDefault="0019287D" w:rsidP="00CA5361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2404BB">
              <w:rPr>
                <w:rFonts w:cstheme="minorHAnsi"/>
                <w:b/>
                <w:sz w:val="20"/>
                <w:szCs w:val="20"/>
                <w:lang w:val="en-US"/>
              </w:rPr>
              <w:t>Key Outputs / Responsibilities</w:t>
            </w:r>
          </w:p>
        </w:tc>
      </w:tr>
      <w:tr w:rsidR="0019287D" w:rsidRPr="002404BB" w14:paraId="31F46D14" w14:textId="77777777" w:rsidTr="0019287D">
        <w:trPr>
          <w:trHeight w:val="232"/>
        </w:trPr>
        <w:tc>
          <w:tcPr>
            <w:tcW w:w="679" w:type="dxa"/>
          </w:tcPr>
          <w:p w14:paraId="4252D9DB" w14:textId="77777777" w:rsidR="0019287D" w:rsidRPr="002404BB" w:rsidRDefault="0019287D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rFonts w:cstheme="minorHAnsi"/>
                <w:sz w:val="20"/>
                <w:szCs w:val="20"/>
                <w:lang w:val="en-US"/>
              </w:rPr>
              <w:t xml:space="preserve">1. </w:t>
            </w:r>
          </w:p>
        </w:tc>
        <w:tc>
          <w:tcPr>
            <w:tcW w:w="9151" w:type="dxa"/>
          </w:tcPr>
          <w:p w14:paraId="7F7C862A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MANAGEMENT</w:t>
            </w:r>
          </w:p>
          <w:p w14:paraId="6733F0C4" w14:textId="4C6808B4" w:rsidR="002404BB" w:rsidRPr="00351A3B" w:rsidRDefault="002404BB" w:rsidP="00351A3B">
            <w:pPr>
              <w:pStyle w:val="ListParagraph"/>
              <w:numPr>
                <w:ilvl w:val="0"/>
                <w:numId w:val="18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To effectively lead, manage and guide staff reporting to the O</w:t>
            </w:r>
            <w:r w:rsidR="00351A3B">
              <w:rPr>
                <w:sz w:val="20"/>
                <w:szCs w:val="20"/>
              </w:rPr>
              <w:t xml:space="preserve">rganisation </w:t>
            </w:r>
            <w:r w:rsidRPr="002404BB">
              <w:rPr>
                <w:sz w:val="20"/>
                <w:szCs w:val="20"/>
              </w:rPr>
              <w:t>D</w:t>
            </w:r>
            <w:r w:rsidR="00351A3B">
              <w:rPr>
                <w:sz w:val="20"/>
                <w:szCs w:val="20"/>
              </w:rPr>
              <w:t>evelopment D</w:t>
            </w:r>
            <w:r w:rsidR="00351A3B" w:rsidRPr="00351A3B">
              <w:rPr>
                <w:sz w:val="20"/>
                <w:szCs w:val="20"/>
              </w:rPr>
              <w:t>irector</w:t>
            </w:r>
            <w:r w:rsidRPr="00351A3B">
              <w:rPr>
                <w:sz w:val="20"/>
                <w:szCs w:val="20"/>
              </w:rPr>
              <w:t xml:space="preserve">. </w:t>
            </w:r>
          </w:p>
          <w:p w14:paraId="4EA8849D" w14:textId="77777777" w:rsidR="0019287D" w:rsidRPr="002404BB" w:rsidRDefault="002404BB" w:rsidP="002404BB">
            <w:pPr>
              <w:pStyle w:val="ListParagraph"/>
              <w:numPr>
                <w:ilvl w:val="0"/>
                <w:numId w:val="18"/>
              </w:numPr>
              <w:ind w:left="302" w:hanging="276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Coordinate</w:t>
            </w:r>
            <w:r w:rsidRPr="002404BB">
              <w:rPr>
                <w:sz w:val="20"/>
                <w:szCs w:val="20"/>
              </w:rPr>
              <w:t xml:space="preserve"> and work with Head Office team to ensure effective organisation functioning</w:t>
            </w:r>
            <w:r>
              <w:rPr>
                <w:sz w:val="20"/>
                <w:szCs w:val="20"/>
              </w:rPr>
              <w:t>.</w:t>
            </w:r>
          </w:p>
        </w:tc>
      </w:tr>
      <w:tr w:rsidR="0019287D" w:rsidRPr="002404BB" w14:paraId="5F671612" w14:textId="77777777" w:rsidTr="0019287D">
        <w:trPr>
          <w:trHeight w:val="632"/>
        </w:trPr>
        <w:tc>
          <w:tcPr>
            <w:tcW w:w="679" w:type="dxa"/>
          </w:tcPr>
          <w:p w14:paraId="09095D47" w14:textId="77777777" w:rsidR="0019287D" w:rsidRPr="002404BB" w:rsidRDefault="0019287D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rFonts w:cstheme="minorHAnsi"/>
                <w:sz w:val="20"/>
                <w:szCs w:val="20"/>
                <w:lang w:val="en-US"/>
              </w:rPr>
              <w:t>2.</w:t>
            </w:r>
          </w:p>
        </w:tc>
        <w:tc>
          <w:tcPr>
            <w:tcW w:w="9151" w:type="dxa"/>
          </w:tcPr>
          <w:p w14:paraId="474C2B6F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REPORTING</w:t>
            </w:r>
          </w:p>
          <w:p w14:paraId="502B1578" w14:textId="53AC42DF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Internal Reporting to Life Child International (</w:t>
            </w:r>
            <w:r w:rsidR="00E71470">
              <w:rPr>
                <w:sz w:val="20"/>
                <w:szCs w:val="20"/>
              </w:rPr>
              <w:t xml:space="preserve">monthly, </w:t>
            </w:r>
            <w:proofErr w:type="gramStart"/>
            <w:r w:rsidRPr="002404BB">
              <w:rPr>
                <w:sz w:val="20"/>
                <w:szCs w:val="20"/>
              </w:rPr>
              <w:t>quarterly</w:t>
            </w:r>
            <w:proofErr w:type="gramEnd"/>
            <w:r w:rsidRPr="002404BB">
              <w:rPr>
                <w:sz w:val="20"/>
                <w:szCs w:val="20"/>
              </w:rPr>
              <w:t xml:space="preserve"> and </w:t>
            </w:r>
            <w:r w:rsidR="00E71470">
              <w:rPr>
                <w:sz w:val="20"/>
                <w:szCs w:val="20"/>
              </w:rPr>
              <w:t>a</w:t>
            </w:r>
            <w:r w:rsidRPr="002404BB">
              <w:rPr>
                <w:sz w:val="20"/>
                <w:szCs w:val="20"/>
              </w:rPr>
              <w:t xml:space="preserve">nnual </w:t>
            </w:r>
            <w:r w:rsidR="00E71470">
              <w:rPr>
                <w:sz w:val="20"/>
                <w:szCs w:val="20"/>
              </w:rPr>
              <w:t>r</w:t>
            </w:r>
            <w:r w:rsidRPr="002404BB">
              <w:rPr>
                <w:sz w:val="20"/>
                <w:szCs w:val="20"/>
              </w:rPr>
              <w:t>eporting)</w:t>
            </w:r>
          </w:p>
          <w:p w14:paraId="1FE375C3" w14:textId="27E5D12F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Reporting to Life Child Partners </w:t>
            </w:r>
            <w:r w:rsidR="00E71470">
              <w:rPr>
                <w:sz w:val="20"/>
                <w:szCs w:val="20"/>
              </w:rPr>
              <w:t xml:space="preserve">(monthly, </w:t>
            </w:r>
            <w:r w:rsidR="00417020">
              <w:rPr>
                <w:sz w:val="20"/>
                <w:szCs w:val="20"/>
              </w:rPr>
              <w:t>quarterly)</w:t>
            </w:r>
          </w:p>
          <w:p w14:paraId="74297328" w14:textId="4DB02CDA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Preparation/facilitation </w:t>
            </w:r>
            <w:r w:rsidR="00417020">
              <w:rPr>
                <w:sz w:val="20"/>
                <w:szCs w:val="20"/>
              </w:rPr>
              <w:t>m</w:t>
            </w:r>
            <w:r w:rsidRPr="002404BB">
              <w:rPr>
                <w:sz w:val="20"/>
                <w:szCs w:val="20"/>
              </w:rPr>
              <w:t>eetings</w:t>
            </w:r>
          </w:p>
          <w:p w14:paraId="7533C402" w14:textId="77777777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Preparation of Reports to Government Departments (Projects)</w:t>
            </w:r>
          </w:p>
          <w:p w14:paraId="5DF371F1" w14:textId="77777777" w:rsidR="0019287D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sz w:val="20"/>
                <w:szCs w:val="20"/>
              </w:rPr>
              <w:t>Salesforce Reporting</w:t>
            </w:r>
          </w:p>
        </w:tc>
      </w:tr>
      <w:tr w:rsidR="002404BB" w:rsidRPr="002404BB" w14:paraId="1F88DA77" w14:textId="77777777" w:rsidTr="00127F84">
        <w:trPr>
          <w:trHeight w:val="632"/>
        </w:trPr>
        <w:tc>
          <w:tcPr>
            <w:tcW w:w="679" w:type="dxa"/>
          </w:tcPr>
          <w:p w14:paraId="10C6A37B" w14:textId="77777777" w:rsidR="002404BB" w:rsidRPr="002404BB" w:rsidRDefault="002404BB" w:rsidP="00127F84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rFonts w:cstheme="minorHAnsi"/>
                <w:sz w:val="20"/>
                <w:szCs w:val="20"/>
                <w:lang w:val="en-US"/>
              </w:rPr>
              <w:t>3.</w:t>
            </w:r>
          </w:p>
        </w:tc>
        <w:tc>
          <w:tcPr>
            <w:tcW w:w="9151" w:type="dxa"/>
          </w:tcPr>
          <w:p w14:paraId="2F7A7196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COMMUNICATION</w:t>
            </w:r>
          </w:p>
          <w:p w14:paraId="07646169" w14:textId="77777777" w:rsidR="002404BB" w:rsidRPr="002404BB" w:rsidRDefault="002404BB" w:rsidP="002404BB">
            <w:pPr>
              <w:pStyle w:val="ListParagraph"/>
              <w:numPr>
                <w:ilvl w:val="0"/>
                <w:numId w:val="20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Manage the Life Child South Africa communications and enquiries</w:t>
            </w:r>
          </w:p>
          <w:p w14:paraId="75322380" w14:textId="7F3AAD58" w:rsidR="002404BB" w:rsidRPr="002404BB" w:rsidRDefault="00C51DF9" w:rsidP="002404BB">
            <w:pPr>
              <w:pStyle w:val="ListParagraph"/>
              <w:numPr>
                <w:ilvl w:val="0"/>
                <w:numId w:val="20"/>
              </w:numPr>
              <w:ind w:left="302" w:hanging="276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Facilitate gathering of documents for </w:t>
            </w:r>
            <w:r w:rsidR="002404BB" w:rsidRPr="002404BB">
              <w:rPr>
                <w:sz w:val="20"/>
                <w:szCs w:val="20"/>
              </w:rPr>
              <w:t>End of Year Sponsor Packs</w:t>
            </w:r>
          </w:p>
        </w:tc>
      </w:tr>
      <w:tr w:rsidR="002404BB" w:rsidRPr="002404BB" w14:paraId="59DBCC73" w14:textId="77777777" w:rsidTr="00127F84">
        <w:trPr>
          <w:trHeight w:val="632"/>
        </w:trPr>
        <w:tc>
          <w:tcPr>
            <w:tcW w:w="679" w:type="dxa"/>
          </w:tcPr>
          <w:p w14:paraId="6031CF89" w14:textId="77777777" w:rsidR="002404BB" w:rsidRPr="002404BB" w:rsidRDefault="002404BB" w:rsidP="00127F8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4.</w:t>
            </w:r>
          </w:p>
        </w:tc>
        <w:tc>
          <w:tcPr>
            <w:tcW w:w="9151" w:type="dxa"/>
          </w:tcPr>
          <w:p w14:paraId="71F39F78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EVENTS</w:t>
            </w:r>
          </w:p>
          <w:p w14:paraId="2A39C398" w14:textId="6CAE4368" w:rsidR="002404BB" w:rsidRPr="002404BB" w:rsidRDefault="002404BB" w:rsidP="002404BB">
            <w:pPr>
              <w:pStyle w:val="ListParagraph"/>
              <w:numPr>
                <w:ilvl w:val="0"/>
                <w:numId w:val="21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Oversee </w:t>
            </w:r>
            <w:r w:rsidR="009B5894">
              <w:rPr>
                <w:sz w:val="20"/>
                <w:szCs w:val="20"/>
              </w:rPr>
              <w:t>e</w:t>
            </w:r>
            <w:r w:rsidRPr="002404BB">
              <w:rPr>
                <w:sz w:val="20"/>
                <w:szCs w:val="20"/>
              </w:rPr>
              <w:t xml:space="preserve">vent administration </w:t>
            </w:r>
          </w:p>
          <w:p w14:paraId="05116195" w14:textId="77777777" w:rsidR="002404BB" w:rsidRPr="002404BB" w:rsidRDefault="002404BB" w:rsidP="002404BB">
            <w:pPr>
              <w:pStyle w:val="ListParagraph"/>
              <w:numPr>
                <w:ilvl w:val="0"/>
                <w:numId w:val="21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Participation as part of event planning team</w:t>
            </w:r>
          </w:p>
          <w:p w14:paraId="06D94FEC" w14:textId="19D78559" w:rsidR="002404BB" w:rsidRPr="002404BB" w:rsidRDefault="002404BB" w:rsidP="002404BB">
            <w:pPr>
              <w:pStyle w:val="ListParagraph"/>
              <w:numPr>
                <w:ilvl w:val="0"/>
                <w:numId w:val="21"/>
              </w:numPr>
              <w:ind w:left="302" w:hanging="276"/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sz w:val="20"/>
                <w:szCs w:val="20"/>
              </w:rPr>
              <w:t xml:space="preserve">Manage </w:t>
            </w:r>
            <w:r w:rsidR="009B5894">
              <w:rPr>
                <w:sz w:val="20"/>
                <w:szCs w:val="20"/>
              </w:rPr>
              <w:t>e</w:t>
            </w:r>
            <w:r w:rsidRPr="002404BB">
              <w:rPr>
                <w:sz w:val="20"/>
                <w:szCs w:val="20"/>
              </w:rPr>
              <w:t>vents budget</w:t>
            </w:r>
            <w:r w:rsidR="00FA170C">
              <w:rPr>
                <w:sz w:val="20"/>
                <w:szCs w:val="20"/>
              </w:rPr>
              <w:t>s</w:t>
            </w:r>
          </w:p>
        </w:tc>
      </w:tr>
      <w:tr w:rsidR="002404BB" w:rsidRPr="002404BB" w14:paraId="1653E0FB" w14:textId="77777777" w:rsidTr="00127F84">
        <w:trPr>
          <w:trHeight w:val="632"/>
        </w:trPr>
        <w:tc>
          <w:tcPr>
            <w:tcW w:w="679" w:type="dxa"/>
          </w:tcPr>
          <w:p w14:paraId="603F4F10" w14:textId="77777777" w:rsidR="002404BB" w:rsidRPr="002404BB" w:rsidRDefault="002404BB" w:rsidP="00127F8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5.</w:t>
            </w:r>
          </w:p>
        </w:tc>
        <w:tc>
          <w:tcPr>
            <w:tcW w:w="9151" w:type="dxa"/>
          </w:tcPr>
          <w:p w14:paraId="77C8F93E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FINANCE</w:t>
            </w:r>
          </w:p>
          <w:p w14:paraId="52AABC22" w14:textId="6622F98E" w:rsidR="00C06E00" w:rsidRPr="00C06E00" w:rsidRDefault="00C51DF9" w:rsidP="00C06E00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Compile</w:t>
            </w:r>
            <w:r w:rsidR="006C5B98">
              <w:rPr>
                <w:sz w:val="20"/>
                <w:szCs w:val="20"/>
              </w:rPr>
              <w:t xml:space="preserve"> annual</w:t>
            </w:r>
            <w:r w:rsidR="002404BB" w:rsidRPr="002404BB">
              <w:rPr>
                <w:sz w:val="20"/>
                <w:szCs w:val="20"/>
              </w:rPr>
              <w:t xml:space="preserve"> budgets for South Africa</w:t>
            </w:r>
            <w:r w:rsidR="006C5B98">
              <w:rPr>
                <w:sz w:val="20"/>
                <w:szCs w:val="20"/>
              </w:rPr>
              <w:t xml:space="preserve"> Office</w:t>
            </w:r>
            <w:r w:rsidR="002404BB" w:rsidRPr="002404BB">
              <w:rPr>
                <w:sz w:val="20"/>
                <w:szCs w:val="20"/>
              </w:rPr>
              <w:t>.</w:t>
            </w:r>
          </w:p>
          <w:p w14:paraId="738DC385" w14:textId="77777777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Provide financial reports to Life Child Partners</w:t>
            </w:r>
          </w:p>
          <w:p w14:paraId="2092C286" w14:textId="77777777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Arrange Section 18A Certificates for Sponsors and Partners</w:t>
            </w:r>
          </w:p>
          <w:p w14:paraId="393D563D" w14:textId="790240DA" w:rsid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Management of payment systems (</w:t>
            </w:r>
            <w:proofErr w:type="spellStart"/>
            <w:r w:rsidR="006C5B98">
              <w:rPr>
                <w:sz w:val="20"/>
                <w:szCs w:val="20"/>
              </w:rPr>
              <w:t>P</w:t>
            </w:r>
            <w:r w:rsidRPr="002404BB">
              <w:rPr>
                <w:sz w:val="20"/>
                <w:szCs w:val="20"/>
              </w:rPr>
              <w:t>aygate</w:t>
            </w:r>
            <w:proofErr w:type="spellEnd"/>
            <w:r w:rsidRPr="002404BB">
              <w:rPr>
                <w:sz w:val="20"/>
                <w:szCs w:val="20"/>
              </w:rPr>
              <w:t>/</w:t>
            </w:r>
            <w:proofErr w:type="spellStart"/>
            <w:r w:rsidR="006C5B98">
              <w:rPr>
                <w:sz w:val="20"/>
                <w:szCs w:val="20"/>
              </w:rPr>
              <w:t>Payfast</w:t>
            </w:r>
            <w:proofErr w:type="spellEnd"/>
            <w:r w:rsidR="006C5B98">
              <w:rPr>
                <w:sz w:val="20"/>
                <w:szCs w:val="20"/>
              </w:rPr>
              <w:t>/</w:t>
            </w:r>
            <w:proofErr w:type="spellStart"/>
            <w:r w:rsidRPr="002404BB">
              <w:rPr>
                <w:sz w:val="20"/>
                <w:szCs w:val="20"/>
              </w:rPr>
              <w:t>Snapscan</w:t>
            </w:r>
            <w:proofErr w:type="spellEnd"/>
            <w:r w:rsidRPr="002404BB">
              <w:rPr>
                <w:sz w:val="20"/>
                <w:szCs w:val="20"/>
              </w:rPr>
              <w:t>)</w:t>
            </w:r>
          </w:p>
          <w:p w14:paraId="7D3A304B" w14:textId="7A47C0E8" w:rsidR="006E1A62" w:rsidRDefault="006E1A62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Matching of receipts to donors</w:t>
            </w:r>
          </w:p>
          <w:p w14:paraId="4B711458" w14:textId="38F4A41B" w:rsidR="006E1A62" w:rsidRDefault="006E1A62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Monthly review and reconciliation </w:t>
            </w:r>
            <w:r w:rsidR="0017652E">
              <w:rPr>
                <w:sz w:val="20"/>
                <w:szCs w:val="20"/>
              </w:rPr>
              <w:t>of the year-to-date project reports</w:t>
            </w:r>
          </w:p>
          <w:p w14:paraId="0122278C" w14:textId="4570F799" w:rsidR="002404BB" w:rsidRPr="00FA170C" w:rsidRDefault="0017652E" w:rsidP="00FA170C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Completing Grant Agreements for all inter-office</w:t>
            </w:r>
            <w:r w:rsidR="00FA170C">
              <w:rPr>
                <w:sz w:val="20"/>
                <w:szCs w:val="20"/>
              </w:rPr>
              <w:t xml:space="preserve"> transfers</w:t>
            </w:r>
          </w:p>
        </w:tc>
      </w:tr>
      <w:tr w:rsidR="002404BB" w:rsidRPr="002404BB" w14:paraId="6A1C5748" w14:textId="77777777" w:rsidTr="00127F84">
        <w:trPr>
          <w:trHeight w:val="632"/>
        </w:trPr>
        <w:tc>
          <w:tcPr>
            <w:tcW w:w="679" w:type="dxa"/>
          </w:tcPr>
          <w:p w14:paraId="2AEABCBA" w14:textId="77777777" w:rsidR="002404BB" w:rsidRPr="002404BB" w:rsidRDefault="002404BB" w:rsidP="00127F8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6.</w:t>
            </w:r>
          </w:p>
        </w:tc>
        <w:tc>
          <w:tcPr>
            <w:tcW w:w="9151" w:type="dxa"/>
          </w:tcPr>
          <w:p w14:paraId="0A56EBC0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SYSTEMS</w:t>
            </w:r>
          </w:p>
          <w:p w14:paraId="439EDB1C" w14:textId="2D836146" w:rsidR="002404BB" w:rsidRPr="002404BB" w:rsidRDefault="008C2548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86C35">
              <w:rPr>
                <w:sz w:val="20"/>
                <w:szCs w:val="20"/>
              </w:rPr>
              <w:t xml:space="preserve">ata capturing of </w:t>
            </w:r>
            <w:r w:rsidR="00616BC3">
              <w:rPr>
                <w:sz w:val="20"/>
                <w:szCs w:val="20"/>
              </w:rPr>
              <w:t xml:space="preserve">donors, volunteers, </w:t>
            </w:r>
            <w:r w:rsidR="00A654ED">
              <w:rPr>
                <w:sz w:val="20"/>
                <w:szCs w:val="20"/>
              </w:rPr>
              <w:t xml:space="preserve">beneficiaries into Salesforce CRM system. </w:t>
            </w:r>
          </w:p>
          <w:p w14:paraId="3E0C113E" w14:textId="77777777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Logging of IT issues and coordination </w:t>
            </w:r>
          </w:p>
          <w:p w14:paraId="6FFE4479" w14:textId="77777777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Ordering and control of office </w:t>
            </w:r>
            <w:proofErr w:type="gramStart"/>
            <w:r w:rsidRPr="002404BB">
              <w:rPr>
                <w:sz w:val="20"/>
                <w:szCs w:val="20"/>
              </w:rPr>
              <w:t>stationary</w:t>
            </w:r>
            <w:proofErr w:type="gramEnd"/>
            <w:r w:rsidRPr="002404BB">
              <w:rPr>
                <w:sz w:val="20"/>
                <w:szCs w:val="20"/>
              </w:rPr>
              <w:t xml:space="preserve"> and office supplies. </w:t>
            </w:r>
          </w:p>
          <w:p w14:paraId="0895C4B4" w14:textId="0AE228A5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>Coordination and accurate record keeping of</w:t>
            </w:r>
            <w:r w:rsidR="006463EC">
              <w:rPr>
                <w:sz w:val="20"/>
                <w:szCs w:val="20"/>
              </w:rPr>
              <w:t xml:space="preserve"> all donor</w:t>
            </w:r>
            <w:r w:rsidRPr="002404BB">
              <w:rPr>
                <w:sz w:val="20"/>
                <w:szCs w:val="20"/>
              </w:rPr>
              <w:t xml:space="preserve"> </w:t>
            </w:r>
            <w:r w:rsidR="005F55A5">
              <w:rPr>
                <w:sz w:val="20"/>
                <w:szCs w:val="20"/>
              </w:rPr>
              <w:t xml:space="preserve">and beneficiary </w:t>
            </w:r>
            <w:r w:rsidRPr="002404BB">
              <w:rPr>
                <w:sz w:val="20"/>
                <w:szCs w:val="20"/>
              </w:rPr>
              <w:t>information</w:t>
            </w:r>
          </w:p>
          <w:p w14:paraId="74A7F2D9" w14:textId="77777777" w:rsidR="002404BB" w:rsidRPr="002404BB" w:rsidRDefault="002404BB" w:rsidP="002404BB">
            <w:pPr>
              <w:pStyle w:val="ListParagraph"/>
              <w:numPr>
                <w:ilvl w:val="0"/>
                <w:numId w:val="19"/>
              </w:numPr>
              <w:ind w:left="302" w:hanging="276"/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sz w:val="20"/>
                <w:szCs w:val="20"/>
              </w:rPr>
              <w:t xml:space="preserve">General office maintenance </w:t>
            </w:r>
          </w:p>
        </w:tc>
      </w:tr>
      <w:tr w:rsidR="002404BB" w:rsidRPr="002404BB" w14:paraId="43D3FD05" w14:textId="77777777" w:rsidTr="00127F84">
        <w:trPr>
          <w:trHeight w:val="632"/>
        </w:trPr>
        <w:tc>
          <w:tcPr>
            <w:tcW w:w="679" w:type="dxa"/>
          </w:tcPr>
          <w:p w14:paraId="5C4D4716" w14:textId="77777777" w:rsidR="002404BB" w:rsidRPr="002404BB" w:rsidRDefault="002404BB" w:rsidP="00127F8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7.</w:t>
            </w:r>
          </w:p>
        </w:tc>
        <w:tc>
          <w:tcPr>
            <w:tcW w:w="9151" w:type="dxa"/>
          </w:tcPr>
          <w:p w14:paraId="1BAD0058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HUMAN RESOURCE</w:t>
            </w:r>
            <w:r w:rsidR="00E80E35">
              <w:rPr>
                <w:b/>
                <w:bCs/>
                <w:sz w:val="20"/>
                <w:szCs w:val="20"/>
                <w:u w:val="single"/>
              </w:rPr>
              <w:t xml:space="preserve"> MANAGEMENT</w:t>
            </w:r>
          </w:p>
          <w:p w14:paraId="56F2F247" w14:textId="4C61CF40" w:rsidR="002404BB" w:rsidRPr="002404BB" w:rsidRDefault="002404BB" w:rsidP="002404BB">
            <w:pPr>
              <w:pStyle w:val="ListParagraph"/>
              <w:numPr>
                <w:ilvl w:val="0"/>
                <w:numId w:val="22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Timely submission of HR leave schedules, sick </w:t>
            </w:r>
            <w:proofErr w:type="gramStart"/>
            <w:r w:rsidRPr="002404BB">
              <w:rPr>
                <w:sz w:val="20"/>
                <w:szCs w:val="20"/>
              </w:rPr>
              <w:t>leave</w:t>
            </w:r>
            <w:proofErr w:type="gramEnd"/>
            <w:r w:rsidRPr="002404BB">
              <w:rPr>
                <w:sz w:val="20"/>
                <w:szCs w:val="20"/>
              </w:rPr>
              <w:t xml:space="preserve"> and family responsibility leave</w:t>
            </w:r>
            <w:r w:rsidR="00CD4F0A">
              <w:rPr>
                <w:sz w:val="20"/>
                <w:szCs w:val="20"/>
              </w:rPr>
              <w:t>.</w:t>
            </w:r>
            <w:r w:rsidRPr="002404BB">
              <w:rPr>
                <w:sz w:val="20"/>
                <w:szCs w:val="20"/>
              </w:rPr>
              <w:t xml:space="preserve"> </w:t>
            </w:r>
          </w:p>
          <w:p w14:paraId="4145847B" w14:textId="7BB791D0" w:rsidR="002404BB" w:rsidRPr="002404BB" w:rsidRDefault="002404BB" w:rsidP="002404BB">
            <w:pPr>
              <w:pStyle w:val="ListParagraph"/>
              <w:numPr>
                <w:ilvl w:val="0"/>
                <w:numId w:val="22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Ensuring </w:t>
            </w:r>
            <w:r w:rsidR="00E80E35">
              <w:rPr>
                <w:sz w:val="20"/>
                <w:szCs w:val="20"/>
              </w:rPr>
              <w:t>employments</w:t>
            </w:r>
            <w:r w:rsidRPr="002404BB">
              <w:rPr>
                <w:sz w:val="20"/>
                <w:szCs w:val="20"/>
              </w:rPr>
              <w:t xml:space="preserve"> </w:t>
            </w:r>
            <w:r w:rsidR="00E80E35">
              <w:rPr>
                <w:sz w:val="20"/>
                <w:szCs w:val="20"/>
              </w:rPr>
              <w:t>are</w:t>
            </w:r>
            <w:r w:rsidRPr="002404BB">
              <w:rPr>
                <w:sz w:val="20"/>
                <w:szCs w:val="20"/>
              </w:rPr>
              <w:t xml:space="preserve"> </w:t>
            </w:r>
            <w:r w:rsidR="004A47C7">
              <w:rPr>
                <w:sz w:val="20"/>
                <w:szCs w:val="20"/>
              </w:rPr>
              <w:t>legally compliant</w:t>
            </w:r>
            <w:r w:rsidRPr="002404BB">
              <w:rPr>
                <w:sz w:val="20"/>
                <w:szCs w:val="20"/>
              </w:rPr>
              <w:t xml:space="preserve"> and </w:t>
            </w:r>
            <w:r w:rsidR="00CD4F0A">
              <w:rPr>
                <w:sz w:val="20"/>
                <w:szCs w:val="20"/>
              </w:rPr>
              <w:t xml:space="preserve">in line with </w:t>
            </w:r>
            <w:r w:rsidRPr="002404BB">
              <w:rPr>
                <w:sz w:val="20"/>
                <w:szCs w:val="20"/>
              </w:rPr>
              <w:t>HR Policy</w:t>
            </w:r>
            <w:r w:rsidR="00CD4F0A">
              <w:rPr>
                <w:sz w:val="20"/>
                <w:szCs w:val="20"/>
              </w:rPr>
              <w:t>.</w:t>
            </w:r>
          </w:p>
          <w:p w14:paraId="22F831BC" w14:textId="77777777" w:rsidR="002404BB" w:rsidRPr="002404BB" w:rsidRDefault="002404BB" w:rsidP="002404BB">
            <w:pPr>
              <w:pStyle w:val="ListParagraph"/>
              <w:numPr>
                <w:ilvl w:val="0"/>
                <w:numId w:val="22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Accurate and current documentation for HR related functions on file. </w:t>
            </w:r>
          </w:p>
          <w:p w14:paraId="2698C4FA" w14:textId="77777777" w:rsidR="002404BB" w:rsidRPr="002404BB" w:rsidRDefault="002404BB" w:rsidP="002404BB">
            <w:pPr>
              <w:pStyle w:val="ListParagraph"/>
              <w:numPr>
                <w:ilvl w:val="0"/>
                <w:numId w:val="22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t xml:space="preserve">Update policies and procedures when required. </w:t>
            </w:r>
          </w:p>
          <w:p w14:paraId="4DC96FD4" w14:textId="5F58994C" w:rsidR="002404BB" w:rsidRPr="002404BB" w:rsidRDefault="002404BB" w:rsidP="002404BB">
            <w:pPr>
              <w:pStyle w:val="ListParagraph"/>
              <w:numPr>
                <w:ilvl w:val="0"/>
                <w:numId w:val="22"/>
              </w:numPr>
              <w:ind w:left="302" w:hanging="276"/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sz w:val="20"/>
                <w:szCs w:val="20"/>
              </w:rPr>
              <w:t xml:space="preserve">To ensure new staff have necessary equipment, </w:t>
            </w:r>
            <w:r w:rsidR="00E80E35">
              <w:rPr>
                <w:sz w:val="20"/>
                <w:szCs w:val="20"/>
              </w:rPr>
              <w:t xml:space="preserve">systems access, </w:t>
            </w:r>
            <w:r w:rsidRPr="002404BB">
              <w:rPr>
                <w:sz w:val="20"/>
                <w:szCs w:val="20"/>
              </w:rPr>
              <w:t>and security tags</w:t>
            </w:r>
            <w:r w:rsidR="00CD4F0A">
              <w:rPr>
                <w:sz w:val="20"/>
                <w:szCs w:val="20"/>
              </w:rPr>
              <w:t>.</w:t>
            </w:r>
          </w:p>
        </w:tc>
      </w:tr>
      <w:tr w:rsidR="002404BB" w:rsidRPr="002404BB" w14:paraId="05E18F32" w14:textId="77777777" w:rsidTr="00127F84">
        <w:trPr>
          <w:trHeight w:val="632"/>
        </w:trPr>
        <w:tc>
          <w:tcPr>
            <w:tcW w:w="679" w:type="dxa"/>
          </w:tcPr>
          <w:p w14:paraId="369E7CF6" w14:textId="77777777" w:rsidR="002404BB" w:rsidRPr="002404BB" w:rsidRDefault="002404BB" w:rsidP="00127F8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8.</w:t>
            </w:r>
          </w:p>
        </w:tc>
        <w:tc>
          <w:tcPr>
            <w:tcW w:w="9151" w:type="dxa"/>
          </w:tcPr>
          <w:p w14:paraId="792CC287" w14:textId="77777777" w:rsidR="002404BB" w:rsidRPr="002404BB" w:rsidRDefault="002404BB" w:rsidP="002404BB">
            <w:pPr>
              <w:rPr>
                <w:b/>
                <w:bCs/>
                <w:sz w:val="20"/>
                <w:szCs w:val="20"/>
                <w:u w:val="single"/>
              </w:rPr>
            </w:pPr>
            <w:r w:rsidRPr="002404BB">
              <w:rPr>
                <w:b/>
                <w:bCs/>
                <w:sz w:val="20"/>
                <w:szCs w:val="20"/>
                <w:u w:val="single"/>
              </w:rPr>
              <w:t>GOVERNANCE</w:t>
            </w:r>
          </w:p>
          <w:p w14:paraId="452FBB17" w14:textId="5B693B68" w:rsidR="002404BB" w:rsidRPr="002404BB" w:rsidRDefault="00CD4F0A" w:rsidP="002404BB">
            <w:pPr>
              <w:pStyle w:val="ListParagraph"/>
              <w:numPr>
                <w:ilvl w:val="0"/>
                <w:numId w:val="23"/>
              </w:numPr>
              <w:ind w:left="302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 all l</w:t>
            </w:r>
            <w:r w:rsidR="002404BB" w:rsidRPr="002404BB">
              <w:rPr>
                <w:sz w:val="20"/>
                <w:szCs w:val="20"/>
              </w:rPr>
              <w:t xml:space="preserve">egal </w:t>
            </w:r>
            <w:r>
              <w:rPr>
                <w:sz w:val="20"/>
                <w:szCs w:val="20"/>
              </w:rPr>
              <w:t>d</w:t>
            </w:r>
            <w:r w:rsidR="002404BB" w:rsidRPr="002404BB">
              <w:rPr>
                <w:sz w:val="20"/>
                <w:szCs w:val="20"/>
              </w:rPr>
              <w:t xml:space="preserve">ocuments related to </w:t>
            </w:r>
            <w:r>
              <w:rPr>
                <w:sz w:val="20"/>
                <w:szCs w:val="20"/>
              </w:rPr>
              <w:t>c</w:t>
            </w:r>
            <w:r w:rsidR="002404BB" w:rsidRPr="002404BB">
              <w:rPr>
                <w:sz w:val="20"/>
                <w:szCs w:val="20"/>
              </w:rPr>
              <w:t xml:space="preserve">apital </w:t>
            </w:r>
            <w:r>
              <w:rPr>
                <w:sz w:val="20"/>
                <w:szCs w:val="20"/>
              </w:rPr>
              <w:t>e</w:t>
            </w:r>
            <w:r w:rsidR="002404BB" w:rsidRPr="002404BB">
              <w:rPr>
                <w:sz w:val="20"/>
                <w:szCs w:val="20"/>
              </w:rPr>
              <w:t>xpenditure (</w:t>
            </w:r>
            <w:proofErr w:type="gramStart"/>
            <w:r w:rsidR="00E80E35">
              <w:rPr>
                <w:sz w:val="20"/>
                <w:szCs w:val="20"/>
              </w:rPr>
              <w:t>e.g.</w:t>
            </w:r>
            <w:proofErr w:type="gramEnd"/>
            <w:r w:rsidR="00E80E35">
              <w:rPr>
                <w:sz w:val="20"/>
                <w:szCs w:val="20"/>
              </w:rPr>
              <w:t xml:space="preserve"> </w:t>
            </w:r>
            <w:r w:rsidR="002404BB" w:rsidRPr="002404BB">
              <w:rPr>
                <w:sz w:val="20"/>
                <w:szCs w:val="20"/>
              </w:rPr>
              <w:t>SA Foster Homes/Projects)</w:t>
            </w:r>
          </w:p>
          <w:p w14:paraId="5329398C" w14:textId="4539BD68" w:rsidR="002404BB" w:rsidRPr="002404BB" w:rsidRDefault="00CD4F0A" w:rsidP="002404BB">
            <w:pPr>
              <w:pStyle w:val="ListParagraph"/>
              <w:numPr>
                <w:ilvl w:val="0"/>
                <w:numId w:val="23"/>
              </w:numPr>
              <w:ind w:left="302" w:hanging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 all </w:t>
            </w:r>
            <w:r w:rsidR="002404BB" w:rsidRPr="002404BB">
              <w:rPr>
                <w:sz w:val="20"/>
                <w:szCs w:val="20"/>
              </w:rPr>
              <w:t xml:space="preserve">Legal Registrations – </w:t>
            </w:r>
            <w:r w:rsidR="00E80E35">
              <w:rPr>
                <w:sz w:val="20"/>
                <w:szCs w:val="20"/>
              </w:rPr>
              <w:t>(</w:t>
            </w:r>
            <w:proofErr w:type="gramStart"/>
            <w:r w:rsidR="00E80E35">
              <w:rPr>
                <w:sz w:val="20"/>
                <w:szCs w:val="20"/>
              </w:rPr>
              <w:t>e.g.</w:t>
            </w:r>
            <w:proofErr w:type="gramEnd"/>
            <w:r w:rsidR="00E80E35">
              <w:rPr>
                <w:sz w:val="20"/>
                <w:szCs w:val="20"/>
              </w:rPr>
              <w:t xml:space="preserve"> Departments of </w:t>
            </w:r>
            <w:r w:rsidR="002404BB" w:rsidRPr="002404BB">
              <w:rPr>
                <w:sz w:val="20"/>
                <w:szCs w:val="20"/>
              </w:rPr>
              <w:t>Education</w:t>
            </w:r>
            <w:r w:rsidR="00E80E35">
              <w:rPr>
                <w:sz w:val="20"/>
                <w:szCs w:val="20"/>
              </w:rPr>
              <w:t xml:space="preserve"> &amp; </w:t>
            </w:r>
            <w:r w:rsidR="002404BB" w:rsidRPr="002404BB">
              <w:rPr>
                <w:sz w:val="20"/>
                <w:szCs w:val="20"/>
              </w:rPr>
              <w:t>Social Development</w:t>
            </w:r>
            <w:r w:rsidR="00E80E35">
              <w:rPr>
                <w:sz w:val="20"/>
                <w:szCs w:val="20"/>
              </w:rPr>
              <w:t>)</w:t>
            </w:r>
          </w:p>
          <w:p w14:paraId="6F9181AE" w14:textId="77777777" w:rsidR="002404BB" w:rsidRPr="002404BB" w:rsidRDefault="002404BB" w:rsidP="002404BB">
            <w:pPr>
              <w:pStyle w:val="ListParagraph"/>
              <w:numPr>
                <w:ilvl w:val="0"/>
                <w:numId w:val="23"/>
              </w:numPr>
              <w:ind w:left="302" w:hanging="276"/>
              <w:rPr>
                <w:sz w:val="20"/>
                <w:szCs w:val="20"/>
              </w:rPr>
            </w:pPr>
            <w:r w:rsidRPr="002404BB">
              <w:rPr>
                <w:sz w:val="20"/>
                <w:szCs w:val="20"/>
              </w:rPr>
              <w:lastRenderedPageBreak/>
              <w:t>Ensure all HR related documents are current and in line with South Africa legislation.</w:t>
            </w:r>
          </w:p>
          <w:p w14:paraId="3C28D78A" w14:textId="77777777" w:rsidR="002404BB" w:rsidRPr="002404BB" w:rsidRDefault="002404BB" w:rsidP="002404BB">
            <w:pPr>
              <w:pStyle w:val="ListParagraph"/>
              <w:numPr>
                <w:ilvl w:val="0"/>
                <w:numId w:val="23"/>
              </w:numPr>
              <w:ind w:left="302" w:hanging="276"/>
              <w:rPr>
                <w:rFonts w:cstheme="minorHAnsi"/>
                <w:sz w:val="20"/>
                <w:szCs w:val="20"/>
                <w:lang w:val="en-US"/>
              </w:rPr>
            </w:pPr>
            <w:r w:rsidRPr="002404BB">
              <w:rPr>
                <w:sz w:val="20"/>
                <w:szCs w:val="20"/>
              </w:rPr>
              <w:t xml:space="preserve">Ensure all HR Protocols are observed, understood and implemented by all staff. </w:t>
            </w:r>
          </w:p>
        </w:tc>
      </w:tr>
    </w:tbl>
    <w:p w14:paraId="393F1E46" w14:textId="77777777" w:rsidR="0019287D" w:rsidRPr="005472DB" w:rsidRDefault="0019287D" w:rsidP="0019287D">
      <w:pPr>
        <w:rPr>
          <w:rFonts w:cstheme="minorHAnsi"/>
          <w:sz w:val="20"/>
          <w:szCs w:val="20"/>
          <w:lang w:val="en-US"/>
        </w:rPr>
      </w:pPr>
    </w:p>
    <w:p w14:paraId="4579243E" w14:textId="77777777" w:rsidR="0019287D" w:rsidRPr="005472DB" w:rsidRDefault="0019287D" w:rsidP="0019287D">
      <w:pPr>
        <w:rPr>
          <w:rFonts w:cstheme="minorHAnsi"/>
          <w:b/>
          <w:sz w:val="22"/>
          <w:szCs w:val="22"/>
        </w:rPr>
      </w:pPr>
      <w:r w:rsidRPr="005472DB">
        <w:rPr>
          <w:rFonts w:cstheme="minorHAnsi"/>
          <w:b/>
          <w:sz w:val="22"/>
          <w:szCs w:val="22"/>
        </w:rPr>
        <w:t xml:space="preserve">Person </w:t>
      </w:r>
      <w:r w:rsidR="00240989">
        <w:rPr>
          <w:rFonts w:cstheme="minorHAnsi"/>
          <w:b/>
          <w:sz w:val="22"/>
          <w:szCs w:val="22"/>
        </w:rPr>
        <w:t>S</w:t>
      </w:r>
      <w:r w:rsidRPr="005472DB">
        <w:rPr>
          <w:rFonts w:cstheme="minorHAnsi"/>
          <w:b/>
          <w:sz w:val="22"/>
          <w:szCs w:val="22"/>
        </w:rPr>
        <w:t>pecification:</w:t>
      </w:r>
    </w:p>
    <w:p w14:paraId="53703CEF" w14:textId="77777777" w:rsidR="00653B22" w:rsidRPr="005472DB" w:rsidRDefault="00653B22" w:rsidP="0019287D">
      <w:pPr>
        <w:rPr>
          <w:rFonts w:cstheme="minorHAnsi"/>
          <w:sz w:val="20"/>
          <w:szCs w:val="20"/>
          <w:lang w:val="en-US"/>
        </w:rPr>
      </w:pPr>
    </w:p>
    <w:tbl>
      <w:tblPr>
        <w:tblStyle w:val="TableGrid"/>
        <w:tblW w:w="9830" w:type="dxa"/>
        <w:tblInd w:w="-385" w:type="dxa"/>
        <w:tblLook w:val="04A0" w:firstRow="1" w:lastRow="0" w:firstColumn="1" w:lastColumn="0" w:noHBand="0" w:noVBand="1"/>
      </w:tblPr>
      <w:tblGrid>
        <w:gridCol w:w="9830"/>
      </w:tblGrid>
      <w:tr w:rsidR="00653B22" w:rsidRPr="005472DB" w14:paraId="57B7B239" w14:textId="77777777" w:rsidTr="004F0904">
        <w:trPr>
          <w:trHeight w:val="258"/>
        </w:trPr>
        <w:tc>
          <w:tcPr>
            <w:tcW w:w="9830" w:type="dxa"/>
            <w:shd w:val="clear" w:color="auto" w:fill="E7E6E6" w:themeFill="background2"/>
          </w:tcPr>
          <w:p w14:paraId="13DE7192" w14:textId="77777777" w:rsidR="00653B22" w:rsidRPr="005472DB" w:rsidRDefault="00653B22" w:rsidP="004F0904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5472DB">
              <w:rPr>
                <w:rFonts w:cstheme="minorHAnsi"/>
                <w:b/>
                <w:sz w:val="20"/>
                <w:szCs w:val="20"/>
                <w:lang w:val="en-US"/>
              </w:rPr>
              <w:t>Essential</w:t>
            </w:r>
          </w:p>
        </w:tc>
      </w:tr>
      <w:tr w:rsidR="00653B22" w:rsidRPr="005472DB" w14:paraId="0737F30F" w14:textId="77777777" w:rsidTr="00260CE2">
        <w:trPr>
          <w:trHeight w:val="232"/>
        </w:trPr>
        <w:tc>
          <w:tcPr>
            <w:tcW w:w="9830" w:type="dxa"/>
          </w:tcPr>
          <w:p w14:paraId="28AC5623" w14:textId="2F056233" w:rsidR="00CD4F0A" w:rsidRDefault="00CD4F0A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Subscribe to </w:t>
            </w:r>
            <w:r w:rsidR="00FC7DB8">
              <w:rPr>
                <w:rFonts w:cstheme="minorHAnsi"/>
                <w:sz w:val="20"/>
                <w:szCs w:val="20"/>
              </w:rPr>
              <w:t xml:space="preserve">Life Child Code of Conduct / Christian </w:t>
            </w:r>
            <w:r w:rsidR="00A2531E">
              <w:rPr>
                <w:rFonts w:cstheme="minorHAnsi"/>
                <w:sz w:val="20"/>
                <w:szCs w:val="20"/>
              </w:rPr>
              <w:t>principles</w:t>
            </w:r>
            <w:r w:rsidR="00FC7DB8">
              <w:rPr>
                <w:rFonts w:cstheme="minorHAnsi"/>
                <w:sz w:val="20"/>
                <w:szCs w:val="20"/>
              </w:rPr>
              <w:t>.</w:t>
            </w:r>
          </w:p>
          <w:p w14:paraId="3D3D19C9" w14:textId="53240A4F" w:rsidR="00E82D20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 w:rsidRPr="00E82D20">
              <w:rPr>
                <w:rFonts w:cstheme="minorHAnsi"/>
                <w:sz w:val="20"/>
                <w:szCs w:val="20"/>
              </w:rPr>
              <w:t xml:space="preserve">Good </w:t>
            </w:r>
            <w:r>
              <w:rPr>
                <w:rFonts w:cstheme="minorHAnsi"/>
                <w:sz w:val="20"/>
                <w:szCs w:val="20"/>
              </w:rPr>
              <w:t xml:space="preserve">management, </w:t>
            </w:r>
            <w:r w:rsidRPr="00E82D20">
              <w:rPr>
                <w:rFonts w:cstheme="minorHAnsi"/>
                <w:sz w:val="20"/>
                <w:szCs w:val="20"/>
              </w:rPr>
              <w:t>interpersonal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E82D20">
              <w:rPr>
                <w:rFonts w:cstheme="minorHAnsi"/>
                <w:sz w:val="20"/>
                <w:szCs w:val="20"/>
              </w:rPr>
              <w:t xml:space="preserve"> and team building skills</w:t>
            </w:r>
          </w:p>
          <w:p w14:paraId="6C130F21" w14:textId="77777777" w:rsidR="00E82D20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 w:rsidRPr="00E82D20">
              <w:rPr>
                <w:rFonts w:cstheme="minorHAnsi"/>
                <w:sz w:val="20"/>
                <w:szCs w:val="20"/>
              </w:rPr>
              <w:t>A strong ability to organise and complete administrative task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  <w:p w14:paraId="26784424" w14:textId="3294FBEC" w:rsidR="00A2531E" w:rsidRPr="00E82D20" w:rsidRDefault="00A2531E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Deadline and goal-oriented</w:t>
            </w:r>
          </w:p>
          <w:p w14:paraId="32386065" w14:textId="77777777" w:rsidR="002404BB" w:rsidRPr="00E82D20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 w:rsidRPr="00E82D20">
              <w:rPr>
                <w:rFonts w:cstheme="minorHAnsi"/>
                <w:sz w:val="20"/>
                <w:szCs w:val="20"/>
              </w:rPr>
              <w:t xml:space="preserve">Able to work independently as well as </w:t>
            </w:r>
            <w:r w:rsidR="00B7525A">
              <w:rPr>
                <w:rFonts w:cstheme="minorHAnsi"/>
                <w:sz w:val="20"/>
                <w:szCs w:val="20"/>
              </w:rPr>
              <w:t>part of</w:t>
            </w:r>
            <w:r w:rsidRPr="00E82D20">
              <w:rPr>
                <w:rFonts w:cstheme="minorHAnsi"/>
                <w:sz w:val="20"/>
                <w:szCs w:val="20"/>
              </w:rPr>
              <w:t xml:space="preserve"> a team </w:t>
            </w:r>
          </w:p>
          <w:p w14:paraId="37D6E2D3" w14:textId="77777777" w:rsidR="00E82D20" w:rsidRPr="00E82D20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 w:rsidRPr="00E82D20">
              <w:rPr>
                <w:rFonts w:cstheme="minorHAnsi"/>
                <w:sz w:val="20"/>
                <w:szCs w:val="20"/>
              </w:rPr>
              <w:t>Able to work with relevant systems and programs including Salesforce, Microsoft Word, Excel, Outlook</w:t>
            </w:r>
          </w:p>
          <w:p w14:paraId="49C89437" w14:textId="77777777" w:rsidR="00E82D20" w:rsidRPr="00E82D20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 w:rsidRPr="00E82D20">
              <w:rPr>
                <w:sz w:val="20"/>
                <w:szCs w:val="20"/>
              </w:rPr>
              <w:t xml:space="preserve">Strong verbal and written communication skills </w:t>
            </w:r>
          </w:p>
          <w:p w14:paraId="2EEADA79" w14:textId="317279FF" w:rsidR="00E82D20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Able to communicate</w:t>
            </w:r>
            <w:r w:rsidR="00A2531E">
              <w:rPr>
                <w:rFonts w:cstheme="minorHAnsi"/>
                <w:sz w:val="20"/>
                <w:szCs w:val="20"/>
              </w:rPr>
              <w:t xml:space="preserve"> effectively and efficiently</w:t>
            </w:r>
            <w:r>
              <w:rPr>
                <w:rFonts w:cstheme="minorHAnsi"/>
                <w:sz w:val="20"/>
                <w:szCs w:val="20"/>
              </w:rPr>
              <w:t xml:space="preserve"> with relevant stakeholders including partners, sponsor</w:t>
            </w:r>
            <w:r w:rsidR="00B7525A">
              <w:rPr>
                <w:rFonts w:cstheme="minorHAnsi"/>
                <w:sz w:val="20"/>
                <w:szCs w:val="20"/>
              </w:rPr>
              <w:t>s, government departments etc.</w:t>
            </w:r>
          </w:p>
          <w:p w14:paraId="02CC1B4B" w14:textId="77777777" w:rsidR="00C154E3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Ab</w:t>
            </w:r>
            <w:r w:rsidR="00B7525A">
              <w:rPr>
                <w:rFonts w:cstheme="minorHAnsi"/>
                <w:sz w:val="20"/>
                <w:szCs w:val="20"/>
              </w:rPr>
              <w:t>le</w:t>
            </w:r>
            <w:r>
              <w:rPr>
                <w:rFonts w:cstheme="minorHAnsi"/>
                <w:sz w:val="20"/>
                <w:szCs w:val="20"/>
              </w:rPr>
              <w:t xml:space="preserve"> to learn new skills and problem sol</w:t>
            </w:r>
            <w:r w:rsidR="00B7525A">
              <w:rPr>
                <w:rFonts w:cstheme="minorHAnsi"/>
                <w:sz w:val="20"/>
                <w:szCs w:val="20"/>
              </w:rPr>
              <w:t>ve when needed</w:t>
            </w:r>
          </w:p>
          <w:p w14:paraId="6B3FBCB9" w14:textId="77777777" w:rsidR="00E82D20" w:rsidRPr="00E82D20" w:rsidRDefault="00E82D20" w:rsidP="00E82D20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Represent the values, vision and mission of Life Child through day to day responsibilities.</w:t>
            </w:r>
          </w:p>
        </w:tc>
      </w:tr>
    </w:tbl>
    <w:p w14:paraId="327E60BA" w14:textId="38A08399" w:rsidR="00EC69C1" w:rsidRDefault="00EC69C1" w:rsidP="0019287D">
      <w:pPr>
        <w:rPr>
          <w:rFonts w:cstheme="minorHAnsi"/>
          <w:sz w:val="20"/>
          <w:szCs w:val="20"/>
          <w:lang w:val="en-US"/>
        </w:rPr>
      </w:pPr>
    </w:p>
    <w:p w14:paraId="00E549E5" w14:textId="77508A57" w:rsidR="00EC69C1" w:rsidRDefault="00EC69C1" w:rsidP="0019287D">
      <w:pPr>
        <w:rPr>
          <w:rFonts w:cstheme="minorHAnsi"/>
          <w:sz w:val="20"/>
          <w:szCs w:val="20"/>
          <w:lang w:val="en-US"/>
        </w:rPr>
      </w:pPr>
    </w:p>
    <w:p w14:paraId="67D815A1" w14:textId="67C2A7C3" w:rsidR="00EC69C1" w:rsidRDefault="00EC69C1" w:rsidP="0019287D">
      <w:pPr>
        <w:rPr>
          <w:rFonts w:cstheme="minorHAnsi"/>
          <w:sz w:val="20"/>
          <w:szCs w:val="20"/>
          <w:lang w:val="en-US"/>
        </w:rPr>
      </w:pPr>
    </w:p>
    <w:p w14:paraId="6F350E21" w14:textId="77777777" w:rsidR="00EC69C1" w:rsidRPr="005472DB" w:rsidRDefault="00EC69C1" w:rsidP="0019287D">
      <w:pPr>
        <w:rPr>
          <w:rFonts w:cstheme="minorHAnsi"/>
          <w:sz w:val="20"/>
          <w:szCs w:val="20"/>
          <w:lang w:val="en-US"/>
        </w:rPr>
      </w:pPr>
    </w:p>
    <w:sectPr w:rsidR="00EC69C1" w:rsidRPr="005472DB" w:rsidSect="002404BB">
      <w:headerReference w:type="default" r:id="rId7"/>
      <w:pgSz w:w="11900" w:h="16840"/>
      <w:pgMar w:top="1159" w:right="1440" w:bottom="1440" w:left="1440" w:header="4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BAD4E" w14:textId="77777777" w:rsidR="00650301" w:rsidRDefault="00650301" w:rsidP="00977163">
      <w:r>
        <w:separator/>
      </w:r>
    </w:p>
  </w:endnote>
  <w:endnote w:type="continuationSeparator" w:id="0">
    <w:p w14:paraId="789B2386" w14:textId="77777777" w:rsidR="00650301" w:rsidRDefault="00650301" w:rsidP="00977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EA6C3" w14:textId="77777777" w:rsidR="00650301" w:rsidRDefault="00650301" w:rsidP="00977163">
      <w:r>
        <w:separator/>
      </w:r>
    </w:p>
  </w:footnote>
  <w:footnote w:type="continuationSeparator" w:id="0">
    <w:p w14:paraId="1CD64E0D" w14:textId="77777777" w:rsidR="00650301" w:rsidRDefault="00650301" w:rsidP="00977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9034D" w14:textId="77777777" w:rsidR="00977163" w:rsidRDefault="00977163" w:rsidP="00977163">
    <w:pPr>
      <w:pStyle w:val="Header"/>
      <w:jc w:val="center"/>
    </w:pPr>
    <w:r w:rsidRPr="00977163">
      <w:rPr>
        <w:noProof/>
      </w:rPr>
      <w:drawing>
        <wp:inline distT="0" distB="0" distL="0" distR="0" wp14:anchorId="055E603A" wp14:editId="3D8D830B">
          <wp:extent cx="4096793" cy="9120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56165" cy="92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8025EE"/>
    <w:multiLevelType w:val="hybridMultilevel"/>
    <w:tmpl w:val="AF886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02CE"/>
    <w:multiLevelType w:val="hybridMultilevel"/>
    <w:tmpl w:val="012A0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45D14"/>
    <w:multiLevelType w:val="hybridMultilevel"/>
    <w:tmpl w:val="48BE1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D3459"/>
    <w:multiLevelType w:val="hybridMultilevel"/>
    <w:tmpl w:val="FF16789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C45D5A"/>
    <w:multiLevelType w:val="hybridMultilevel"/>
    <w:tmpl w:val="2FA68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84342"/>
    <w:multiLevelType w:val="hybridMultilevel"/>
    <w:tmpl w:val="20AA7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45DC8"/>
    <w:multiLevelType w:val="hybridMultilevel"/>
    <w:tmpl w:val="336AC8F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D260BD"/>
    <w:multiLevelType w:val="hybridMultilevel"/>
    <w:tmpl w:val="1BE0E3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A69B8"/>
    <w:multiLevelType w:val="hybridMultilevel"/>
    <w:tmpl w:val="66740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13F84"/>
    <w:multiLevelType w:val="hybridMultilevel"/>
    <w:tmpl w:val="D0FE4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92E13"/>
    <w:multiLevelType w:val="hybridMultilevel"/>
    <w:tmpl w:val="70060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54C65"/>
    <w:multiLevelType w:val="hybridMultilevel"/>
    <w:tmpl w:val="13808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E379A"/>
    <w:multiLevelType w:val="hybridMultilevel"/>
    <w:tmpl w:val="B9EAFEE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277A3"/>
    <w:multiLevelType w:val="hybridMultilevel"/>
    <w:tmpl w:val="CAE07A68"/>
    <w:lvl w:ilvl="0" w:tplc="08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56D74F64"/>
    <w:multiLevelType w:val="hybridMultilevel"/>
    <w:tmpl w:val="92C29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A5134"/>
    <w:multiLevelType w:val="hybridMultilevel"/>
    <w:tmpl w:val="EC0C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16880"/>
    <w:multiLevelType w:val="hybridMultilevel"/>
    <w:tmpl w:val="8DE4C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E3440F"/>
    <w:multiLevelType w:val="hybridMultilevel"/>
    <w:tmpl w:val="8B4A1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B462C"/>
    <w:multiLevelType w:val="hybridMultilevel"/>
    <w:tmpl w:val="C7E2C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37EB5"/>
    <w:multiLevelType w:val="hybridMultilevel"/>
    <w:tmpl w:val="A15E0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90005"/>
    <w:multiLevelType w:val="hybridMultilevel"/>
    <w:tmpl w:val="C9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E10F7"/>
    <w:multiLevelType w:val="hybridMultilevel"/>
    <w:tmpl w:val="F66C2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A2B3B"/>
    <w:multiLevelType w:val="hybridMultilevel"/>
    <w:tmpl w:val="4D948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722544">
    <w:abstractNumId w:val="23"/>
  </w:num>
  <w:num w:numId="2" w16cid:durableId="1990477790">
    <w:abstractNumId w:val="21"/>
  </w:num>
  <w:num w:numId="3" w16cid:durableId="1785269693">
    <w:abstractNumId w:val="20"/>
  </w:num>
  <w:num w:numId="4" w16cid:durableId="293874747">
    <w:abstractNumId w:val="17"/>
  </w:num>
  <w:num w:numId="5" w16cid:durableId="1346636527">
    <w:abstractNumId w:val="2"/>
  </w:num>
  <w:num w:numId="6" w16cid:durableId="906376229">
    <w:abstractNumId w:val="15"/>
  </w:num>
  <w:num w:numId="7" w16cid:durableId="796995330">
    <w:abstractNumId w:val="7"/>
  </w:num>
  <w:num w:numId="8" w16cid:durableId="1502041766">
    <w:abstractNumId w:val="14"/>
  </w:num>
  <w:num w:numId="9" w16cid:durableId="1103961725">
    <w:abstractNumId w:val="16"/>
  </w:num>
  <w:num w:numId="10" w16cid:durableId="1451195757">
    <w:abstractNumId w:val="9"/>
  </w:num>
  <w:num w:numId="11" w16cid:durableId="895165354">
    <w:abstractNumId w:val="19"/>
  </w:num>
  <w:num w:numId="12" w16cid:durableId="1033729318">
    <w:abstractNumId w:val="8"/>
  </w:num>
  <w:num w:numId="13" w16cid:durableId="755711351">
    <w:abstractNumId w:val="3"/>
  </w:num>
  <w:num w:numId="14" w16cid:durableId="83106284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40" w:hanging="283"/>
        </w:pPr>
        <w:rPr>
          <w:rFonts w:ascii="Symbol" w:hAnsi="Symbol" w:hint="default"/>
        </w:rPr>
      </w:lvl>
    </w:lvlOverride>
  </w:num>
  <w:num w:numId="15" w16cid:durableId="1153448042">
    <w:abstractNumId w:val="13"/>
  </w:num>
  <w:num w:numId="16" w16cid:durableId="2011059891">
    <w:abstractNumId w:val="4"/>
  </w:num>
  <w:num w:numId="17" w16cid:durableId="564490518">
    <w:abstractNumId w:val="5"/>
  </w:num>
  <w:num w:numId="18" w16cid:durableId="94987061">
    <w:abstractNumId w:val="18"/>
  </w:num>
  <w:num w:numId="19" w16cid:durableId="1744252334">
    <w:abstractNumId w:val="12"/>
  </w:num>
  <w:num w:numId="20" w16cid:durableId="1518498875">
    <w:abstractNumId w:val="11"/>
  </w:num>
  <w:num w:numId="21" w16cid:durableId="695159864">
    <w:abstractNumId w:val="6"/>
  </w:num>
  <w:num w:numId="22" w16cid:durableId="1782265764">
    <w:abstractNumId w:val="22"/>
  </w:num>
  <w:num w:numId="23" w16cid:durableId="1441990651">
    <w:abstractNumId w:val="1"/>
  </w:num>
  <w:num w:numId="24" w16cid:durableId="13935769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4BB"/>
    <w:rsid w:val="00012E1F"/>
    <w:rsid w:val="0003291D"/>
    <w:rsid w:val="000460ED"/>
    <w:rsid w:val="00051FDE"/>
    <w:rsid w:val="0006436E"/>
    <w:rsid w:val="00084B05"/>
    <w:rsid w:val="000B717C"/>
    <w:rsid w:val="000D2C55"/>
    <w:rsid w:val="000F30D9"/>
    <w:rsid w:val="00127752"/>
    <w:rsid w:val="001454C7"/>
    <w:rsid w:val="00150566"/>
    <w:rsid w:val="0015345B"/>
    <w:rsid w:val="0017652E"/>
    <w:rsid w:val="0019287D"/>
    <w:rsid w:val="001C56ED"/>
    <w:rsid w:val="001E59D2"/>
    <w:rsid w:val="00203353"/>
    <w:rsid w:val="0021019A"/>
    <w:rsid w:val="00226DA7"/>
    <w:rsid w:val="002404BB"/>
    <w:rsid w:val="00240989"/>
    <w:rsid w:val="00247F03"/>
    <w:rsid w:val="0029610A"/>
    <w:rsid w:val="002964BE"/>
    <w:rsid w:val="002D6380"/>
    <w:rsid w:val="002E544A"/>
    <w:rsid w:val="00333D07"/>
    <w:rsid w:val="00351A3B"/>
    <w:rsid w:val="003B7CCC"/>
    <w:rsid w:val="00417020"/>
    <w:rsid w:val="004347FA"/>
    <w:rsid w:val="004801CF"/>
    <w:rsid w:val="004A4258"/>
    <w:rsid w:val="004A47C7"/>
    <w:rsid w:val="004D3940"/>
    <w:rsid w:val="004E4E87"/>
    <w:rsid w:val="005345AD"/>
    <w:rsid w:val="005472DB"/>
    <w:rsid w:val="005764E5"/>
    <w:rsid w:val="00590A48"/>
    <w:rsid w:val="005C7AE7"/>
    <w:rsid w:val="005F55A5"/>
    <w:rsid w:val="00601CBE"/>
    <w:rsid w:val="006125F3"/>
    <w:rsid w:val="00616BC3"/>
    <w:rsid w:val="00633C61"/>
    <w:rsid w:val="0064024A"/>
    <w:rsid w:val="00640DEF"/>
    <w:rsid w:val="0064457B"/>
    <w:rsid w:val="006463EC"/>
    <w:rsid w:val="00650301"/>
    <w:rsid w:val="006526FA"/>
    <w:rsid w:val="00653B22"/>
    <w:rsid w:val="00660534"/>
    <w:rsid w:val="00686C35"/>
    <w:rsid w:val="00687848"/>
    <w:rsid w:val="006C5B98"/>
    <w:rsid w:val="006E1A62"/>
    <w:rsid w:val="006F59DB"/>
    <w:rsid w:val="006F62CA"/>
    <w:rsid w:val="0070362F"/>
    <w:rsid w:val="00735C42"/>
    <w:rsid w:val="007438EE"/>
    <w:rsid w:val="0074611A"/>
    <w:rsid w:val="007530DA"/>
    <w:rsid w:val="007B56C6"/>
    <w:rsid w:val="00841131"/>
    <w:rsid w:val="00850D10"/>
    <w:rsid w:val="008B56CB"/>
    <w:rsid w:val="008C24D3"/>
    <w:rsid w:val="008C2548"/>
    <w:rsid w:val="008C3D44"/>
    <w:rsid w:val="00977163"/>
    <w:rsid w:val="009A2970"/>
    <w:rsid w:val="009B5894"/>
    <w:rsid w:val="00A2531E"/>
    <w:rsid w:val="00A375A2"/>
    <w:rsid w:val="00A654ED"/>
    <w:rsid w:val="00A6612E"/>
    <w:rsid w:val="00A844CA"/>
    <w:rsid w:val="00B02AA3"/>
    <w:rsid w:val="00B7525A"/>
    <w:rsid w:val="00B82684"/>
    <w:rsid w:val="00BA48FD"/>
    <w:rsid w:val="00BA4CF7"/>
    <w:rsid w:val="00BD3B31"/>
    <w:rsid w:val="00BD47AA"/>
    <w:rsid w:val="00C06E00"/>
    <w:rsid w:val="00C154E3"/>
    <w:rsid w:val="00C207DA"/>
    <w:rsid w:val="00C312FC"/>
    <w:rsid w:val="00C51DF9"/>
    <w:rsid w:val="00C60F90"/>
    <w:rsid w:val="00CA5361"/>
    <w:rsid w:val="00CB05FA"/>
    <w:rsid w:val="00CD4F0A"/>
    <w:rsid w:val="00CE01B9"/>
    <w:rsid w:val="00D00156"/>
    <w:rsid w:val="00D017B3"/>
    <w:rsid w:val="00D26E11"/>
    <w:rsid w:val="00D33CB9"/>
    <w:rsid w:val="00D5380C"/>
    <w:rsid w:val="00D57FC0"/>
    <w:rsid w:val="00D71A6F"/>
    <w:rsid w:val="00D8123B"/>
    <w:rsid w:val="00E00AB1"/>
    <w:rsid w:val="00E06ACA"/>
    <w:rsid w:val="00E41CB6"/>
    <w:rsid w:val="00E71470"/>
    <w:rsid w:val="00E80E35"/>
    <w:rsid w:val="00E82D20"/>
    <w:rsid w:val="00E96251"/>
    <w:rsid w:val="00EC69C1"/>
    <w:rsid w:val="00F01EB7"/>
    <w:rsid w:val="00F226D2"/>
    <w:rsid w:val="00F931CD"/>
    <w:rsid w:val="00FA170C"/>
    <w:rsid w:val="00FA75AF"/>
    <w:rsid w:val="00FC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A081F"/>
  <w14:defaultImageDpi w14:val="32767"/>
  <w15:chartTrackingRefBased/>
  <w15:docId w15:val="{9B5930EF-EE87-E841-8335-824E149A2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0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7F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71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163"/>
  </w:style>
  <w:style w:type="paragraph" w:styleId="Footer">
    <w:name w:val="footer"/>
    <w:basedOn w:val="Normal"/>
    <w:link w:val="FooterChar"/>
    <w:unhideWhenUsed/>
    <w:rsid w:val="009771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163"/>
  </w:style>
  <w:style w:type="paragraph" w:styleId="BodyTextIndent">
    <w:name w:val="Body Text Indent"/>
    <w:basedOn w:val="Normal"/>
    <w:link w:val="BodyTextIndentChar"/>
    <w:rsid w:val="00653B22"/>
    <w:pPr>
      <w:ind w:left="720"/>
    </w:pPr>
    <w:rPr>
      <w:rFonts w:ascii="Arial" w:eastAsia="Times New Roman" w:hAnsi="Arial" w:cs="Times New Roman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53B22"/>
    <w:rPr>
      <w:rFonts w:ascii="Arial" w:eastAsia="Times New Roman" w:hAnsi="Arial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EC69C1"/>
  </w:style>
  <w:style w:type="character" w:customStyle="1" w:styleId="eop">
    <w:name w:val="eop"/>
    <w:basedOn w:val="DefaultParagraphFont"/>
    <w:rsid w:val="00EC69C1"/>
  </w:style>
  <w:style w:type="paragraph" w:customStyle="1" w:styleId="paragraph">
    <w:name w:val="paragraph"/>
    <w:basedOn w:val="Normal"/>
    <w:rsid w:val="00EC69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A" w:eastAsia="en-GB"/>
    </w:rPr>
  </w:style>
  <w:style w:type="character" w:customStyle="1" w:styleId="tabchar">
    <w:name w:val="tabchar"/>
    <w:basedOn w:val="DefaultParagraphFont"/>
    <w:rsid w:val="00EC6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scales/OneDrive%20-%20Life%20Child/Life%20Child/Life%20Child%20INTERNAL/SA%20OFFICE/Job%20Descrip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Template.dotx</Template>
  <TotalTime>19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Karin Muller | Life Child</cp:lastModifiedBy>
  <cp:revision>25</cp:revision>
  <cp:lastPrinted>2018-10-11T12:21:00Z</cp:lastPrinted>
  <dcterms:created xsi:type="dcterms:W3CDTF">2023-07-25T11:12:00Z</dcterms:created>
  <dcterms:modified xsi:type="dcterms:W3CDTF">2023-07-31T09:50:00Z</dcterms:modified>
</cp:coreProperties>
</file>